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年度市级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常态化帮扶评审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项目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评审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清单</w:t>
      </w:r>
    </w:p>
    <w:tbl>
      <w:tblPr>
        <w:tblStyle w:val="9"/>
        <w:tblpPr w:leftFromText="180" w:rightFromText="180" w:vertAnchor="text" w:horzAnchor="page" w:tblpXSpec="center" w:tblpY="149"/>
        <w:tblOverlap w:val="never"/>
        <w:tblW w:w="7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"/>
        <w:gridCol w:w="570"/>
        <w:gridCol w:w="756"/>
        <w:gridCol w:w="1659"/>
        <w:gridCol w:w="3729"/>
        <w:gridCol w:w="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建设内容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项目类型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霞拔乡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南坪村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南坪村基础设施提升项目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vertAlign w:val="baseline"/>
                <w:lang w:val="en-US" w:eastAsia="zh-CN"/>
              </w:rPr>
              <w:t>通农田机耕路3000米。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乡村产业项目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34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13"/>
                <w:tab w:val="left" w:pos="5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ab/>
            </w:r>
          </w:p>
        </w:tc>
        <w:tc>
          <w:tcPr>
            <w:tcW w:w="5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霞拔乡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锦安村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锦安村长万谷贻堂护坡挡土墙建设工程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长万谷贻堂护坡挡土墙建设，需要修建挡土墙，长大约25米高度8米。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乡村基础设施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3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锦安村锦安小学至寨头村道建设项目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总长939.8米、宽4.5米（包含水沟）的水泥路面村道，同步实施边坡防护、给排水及绿化等配套工程。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乡村基础设施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霞拔乡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长中村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长中村安全饮用水水表安装和水管铺设提升工程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饮用水主管要铺设3500米，分支管2000米，水表安装300个。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乡村基础设施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富泉乡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蜚安村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蜚安村基础设施修复工程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蜚安村蜚汤线路口路面下沉修复50m,上庄水尾排洪沟修复30m,岭头自然村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vertAlign w:val="baseline"/>
                <w:lang w:val="en-US" w:eastAsia="zh-CN"/>
              </w:rPr>
              <w:t>机耕路硬化</w:t>
            </w: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约800m。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乡村基础设施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梧桐镇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后溪村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后溪村西后线道路拓宽硬化工程（二期）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通往水库产业发展区长约200米道路拓宽硬化，加固一侧护栏。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乡村产业振兴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嵩口镇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赤水村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嵩口镇赤水村油茶笋干设施农用地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赤水村油茶和毛笋产量大，缺少烘干、粗加工环节，拟建设集仓储与晾晒等一体的农产品粗加工坊，由第三方承租运营。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乡村产业振兴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仿宋_GB2312" w:hAnsi="楷体" w:eastAsia="仿宋_GB2312"/>
          <w:sz w:val="32"/>
          <w:szCs w:val="32"/>
          <w:lang w:val="en-US"/>
        </w:rPr>
      </w:pPr>
    </w:p>
    <w:sectPr>
      <w:pgSz w:w="11906" w:h="16838"/>
      <w:pgMar w:top="1814" w:right="1587" w:bottom="113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2MjE3MGJmYjQ5YmJlMzQ0ZTEwZjE1Yzc5YTA1NTQifQ=="/>
  </w:docVars>
  <w:rsids>
    <w:rsidRoot w:val="00000000"/>
    <w:rsid w:val="0C4A73CB"/>
    <w:rsid w:val="0FAB43CB"/>
    <w:rsid w:val="0FDA59F9"/>
    <w:rsid w:val="128C56C2"/>
    <w:rsid w:val="1E73413B"/>
    <w:rsid w:val="2B891353"/>
    <w:rsid w:val="2B8C0543"/>
    <w:rsid w:val="2D550891"/>
    <w:rsid w:val="312D51BE"/>
    <w:rsid w:val="3AFFDDB0"/>
    <w:rsid w:val="3B7E266D"/>
    <w:rsid w:val="40C960D4"/>
    <w:rsid w:val="421B3816"/>
    <w:rsid w:val="4A4D221A"/>
    <w:rsid w:val="4CF1604E"/>
    <w:rsid w:val="56E70872"/>
    <w:rsid w:val="622B364D"/>
    <w:rsid w:val="6CF66663"/>
    <w:rsid w:val="6F77704E"/>
    <w:rsid w:val="6FB7CCD5"/>
    <w:rsid w:val="777E7911"/>
    <w:rsid w:val="78E6FCD4"/>
    <w:rsid w:val="7BF1B83A"/>
    <w:rsid w:val="7CF3B66E"/>
    <w:rsid w:val="7DEFB2C3"/>
    <w:rsid w:val="7F471350"/>
    <w:rsid w:val="7FEBCA67"/>
    <w:rsid w:val="7FFDC0FC"/>
    <w:rsid w:val="BE6F9978"/>
    <w:rsid w:val="BF3FD3A0"/>
    <w:rsid w:val="EFFFEBD4"/>
    <w:rsid w:val="FBF75F68"/>
    <w:rsid w:val="FBFF5C57"/>
    <w:rsid w:val="FFEE3F12"/>
    <w:rsid w:val="FFF6D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qFormat/>
    <w:uiPriority w:val="99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link w:val="11"/>
    <w:qFormat/>
    <w:uiPriority w:val="99"/>
    <w:rPr>
      <w:sz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qFormat/>
    <w:uiPriority w:val="0"/>
    <w:pPr>
      <w:widowControl w:val="0"/>
      <w:jc w:val="both"/>
    </w:pPr>
    <w:rPr>
      <w:rFonts w:ascii="Calibri" w:hAnsi="Calibri" w:eastAsia="华文仿宋" w:cs="Times New Roman"/>
      <w:kern w:val="2"/>
      <w:sz w:val="30"/>
      <w:szCs w:val="24"/>
      <w:lang w:val="en-US" w:eastAsia="zh-CN" w:bidi="ar-SA"/>
    </w:rPr>
  </w:style>
  <w:style w:type="paragraph" w:styleId="6">
    <w:name w:val="Date"/>
    <w:basedOn w:val="1"/>
    <w:next w:val="1"/>
    <w:link w:val="12"/>
    <w:qFormat/>
    <w:uiPriority w:val="99"/>
    <w:pPr>
      <w:ind w:left="100" w:leftChars="2500"/>
    </w:pPr>
  </w:style>
  <w:style w:type="paragraph" w:styleId="7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Balloon Text Char"/>
    <w:basedOn w:val="10"/>
    <w:link w:val="2"/>
    <w:qFormat/>
    <w:uiPriority w:val="99"/>
    <w:rPr>
      <w:rFonts w:ascii="Calibri" w:hAnsi="Calibri"/>
      <w:sz w:val="0"/>
      <w:szCs w:val="0"/>
    </w:rPr>
  </w:style>
  <w:style w:type="character" w:customStyle="1" w:styleId="12">
    <w:name w:val="Date Char"/>
    <w:basedOn w:val="10"/>
    <w:link w:val="6"/>
    <w:qFormat/>
    <w:uiPriority w:val="99"/>
    <w:rPr>
      <w:rFonts w:cs="Times New Roman"/>
    </w:rPr>
  </w:style>
  <w:style w:type="character" w:customStyle="1" w:styleId="13">
    <w:name w:val="Footer Char_a2499d49-b78d-4ffa-94c1-cc8c262b0d4b"/>
    <w:basedOn w:val="10"/>
    <w:link w:val="7"/>
    <w:qFormat/>
    <w:uiPriority w:val="99"/>
    <w:rPr>
      <w:rFonts w:cs="Times New Roman"/>
      <w:sz w:val="18"/>
      <w:szCs w:val="18"/>
    </w:rPr>
  </w:style>
  <w:style w:type="character" w:customStyle="1" w:styleId="14">
    <w:name w:val="Header Char_63fc8b34-c9e7-41a1-b42b-c5cb1bf08590"/>
    <w:basedOn w:val="10"/>
    <w:link w:val="8"/>
    <w:qFormat/>
    <w:uiPriority w:val="99"/>
    <w:rPr>
      <w:rFonts w:cs="Times New Roman"/>
      <w:sz w:val="18"/>
      <w:szCs w:val="18"/>
    </w:rPr>
  </w:style>
  <w:style w:type="paragraph" w:customStyle="1" w:styleId="15">
    <w:name w:val="Char Char Char Char Char Char Char Char Char Char"/>
    <w:basedOn w:val="1"/>
    <w:qFormat/>
    <w:uiPriority w:val="99"/>
    <w:rPr>
      <w:rFonts w:ascii="Times New Roman" w:hAnsi="Times New Roman"/>
      <w:szCs w:val="20"/>
    </w:rPr>
  </w:style>
  <w:style w:type="paragraph" w:customStyle="1" w:styleId="16">
    <w:name w:val="Char Char Char Char Char Char Char Char Char Char1"/>
    <w:basedOn w:val="1"/>
    <w:qFormat/>
    <w:uiPriority w:val="99"/>
    <w:rPr>
      <w:rFonts w:ascii="Times New Roman" w:hAnsi="Times New Roman"/>
      <w:szCs w:val="20"/>
    </w:rPr>
  </w:style>
  <w:style w:type="paragraph" w:customStyle="1" w:styleId="17">
    <w:name w:val="Body text|1"/>
    <w:basedOn w:val="1"/>
    <w:qFormat/>
    <w:uiPriority w:val="99"/>
    <w:pPr>
      <w:spacing w:line="422" w:lineRule="auto"/>
      <w:ind w:firstLine="400"/>
    </w:pPr>
    <w:rPr>
      <w:rFonts w:ascii="宋体" w:hAnsi="宋体" w:cs="宋体"/>
      <w:sz w:val="30"/>
      <w:szCs w:val="30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260</Words>
  <Characters>280</Characters>
  <Lines>0</Lines>
  <Paragraphs>21</Paragraphs>
  <TotalTime>24</TotalTime>
  <ScaleCrop>false</ScaleCrop>
  <LinksUpToDate>false</LinksUpToDate>
  <CharactersWithSpaces>358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2018-09-03T08:02:00Z</dcterms:created>
  <dc:creator>1</dc:creator>
  <cp:lastModifiedBy>yubs</cp:lastModifiedBy>
  <cp:lastPrinted>2026-06-17T00:37:00Z</cp:lastPrinted>
  <dcterms:modified xsi:type="dcterms:W3CDTF">2026-06-18T10:50:58Z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3F79796BBAED461CAFB4527C36636995_13</vt:lpwstr>
  </property>
</Properties>
</file>